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E9C" w:rsidRDefault="00F14E9C">
      <w:pPr>
        <w:ind w:left="-567" w:right="-567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</w:p>
    <w:p w:rsidR="00F14E9C" w:rsidRDefault="009C6885">
      <w:pPr>
        <w:ind w:left="-567" w:right="-56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Organizace třídnických hodin, socializačních aktivit a konzultací pro žáky 2. stupně od 8. 6. 2020 – informace a poučení pedagogických pracovníků</w:t>
      </w:r>
    </w:p>
    <w:p w:rsidR="00F14E9C" w:rsidRDefault="009C6885">
      <w:pPr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Všichni zaměstnanci školy, zákonní </w:t>
      </w:r>
      <w:r>
        <w:rPr>
          <w:rFonts w:ascii="Times New Roman" w:hAnsi="Times New Roman"/>
          <w:sz w:val="24"/>
          <w:szCs w:val="24"/>
        </w:rPr>
        <w:t>zástupci a žáci jsou povinni dodržovat epidemiologická opatření a doporučení uvedená v dokumentu MŠMT. Všechna opatření a organizace vzdělávání ve škole vyplývají z tohoto dokumentu.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ind w:right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Všem žákům bude při vstupu do školy změřena teplota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Všichni žáci si hned </w:t>
      </w:r>
      <w:r>
        <w:rPr>
          <w:rFonts w:ascii="Times New Roman" w:hAnsi="Times New Roman"/>
          <w:sz w:val="24"/>
          <w:szCs w:val="24"/>
        </w:rPr>
        <w:t>při vstupu do školy vydezinfikují ruce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případě zvýšené teploty nebo kašle nebude žák do školy přijat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Žáci budou vybaveni rouškou a sáčkem na její případné uložení</w:t>
      </w:r>
    </w:p>
    <w:p w:rsidR="00F14E9C" w:rsidRDefault="009C6885">
      <w:pPr>
        <w:pStyle w:val="Odstavecseseznamem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Žáky si před školou vyzvedne pověřená osoba a odvede je do učebny, kde žáky poučí a seznámí</w:t>
      </w:r>
      <w:r>
        <w:rPr>
          <w:rFonts w:ascii="Times New Roman" w:hAnsi="Times New Roman"/>
          <w:sz w:val="24"/>
          <w:szCs w:val="24"/>
        </w:rPr>
        <w:t xml:space="preserve"> se zásadami chování a hygienickými pravidly během přítomnosti ve škole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</w:pPr>
      <w:r>
        <w:rPr>
          <w:rFonts w:ascii="Times New Roman" w:hAnsi="Times New Roman"/>
          <w:sz w:val="24"/>
          <w:szCs w:val="24"/>
        </w:rPr>
        <w:t>Evidence docházky žáka, papírová TK zajistí v obou skupinách TU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Dohledy nad žáky o přestávku vykonává pedagog pověřený dohledem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Nepoužívat šatny, žáci se přezují před třídou, svršky si</w:t>
      </w:r>
      <w:r>
        <w:rPr>
          <w:rFonts w:ascii="Times New Roman" w:hAnsi="Times New Roman"/>
        </w:rPr>
        <w:t xml:space="preserve"> odloží ve třídě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TU vybere od žáků při prvním vstupu do školy Čestné prohlášení 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Jiné osoby včetně zákonných zástupců mají vstup do školy zakázán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Žák bude povinen dbát všech pokynů pedagogů a dalších zaměstnanců školy pověřených dohledem</w:t>
      </w:r>
    </w:p>
    <w:p w:rsidR="00F14E9C" w:rsidRDefault="009C6885">
      <w:pPr>
        <w:pStyle w:val="Odstavecseseznamem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Žák bude dodržovat</w:t>
      </w:r>
      <w:r>
        <w:rPr>
          <w:rFonts w:ascii="Times New Roman" w:hAnsi="Times New Roman"/>
          <w:sz w:val="24"/>
          <w:szCs w:val="24"/>
        </w:rPr>
        <w:t xml:space="preserve"> všechna stanovená hygienická a bezpečnostní opatření. Jejich opakované nedodržování, po prokazatelném upozornění zákonného zástupce žáka, bude důvodem k nevpuštění žáka do školy, resp. k vyřazení žáka z přítomnosti ve škole.</w:t>
      </w:r>
    </w:p>
    <w:p w:rsidR="00F14E9C" w:rsidRDefault="00F14E9C">
      <w:pPr>
        <w:pStyle w:val="Odstavecseseznamem"/>
        <w:spacing w:after="0" w:line="276" w:lineRule="auto"/>
        <w:ind w:left="153"/>
        <w:rPr>
          <w:rFonts w:ascii="Times New Roman" w:hAnsi="Times New Roman"/>
          <w:sz w:val="24"/>
          <w:szCs w:val="24"/>
        </w:rPr>
      </w:pPr>
    </w:p>
    <w:p w:rsidR="00F14E9C" w:rsidRDefault="009C6885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Vstup pedagogických </w:t>
      </w:r>
      <w:r>
        <w:rPr>
          <w:rFonts w:ascii="Times New Roman" w:hAnsi="Times New Roman"/>
          <w:b/>
          <w:sz w:val="24"/>
          <w:szCs w:val="24"/>
        </w:rPr>
        <w:t>pracovníků 2.st. je možný nejdříve po 8 hod.</w:t>
      </w:r>
    </w:p>
    <w:p w:rsidR="00F14E9C" w:rsidRDefault="00F14E9C">
      <w:pPr>
        <w:spacing w:after="0"/>
        <w:rPr>
          <w:rFonts w:ascii="Times New Roman" w:hAnsi="Times New Roman"/>
          <w:b/>
        </w:rPr>
      </w:pPr>
    </w:p>
    <w:p w:rsidR="00F14E9C" w:rsidRDefault="009C6885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Ve dnech, kdy žáci budou přítomni ve škole, bude z organizačních důvodů zrušena online výuka.</w:t>
      </w:r>
    </w:p>
    <w:p w:rsidR="00F14E9C" w:rsidRDefault="00F14E9C">
      <w:pPr>
        <w:spacing w:after="0"/>
        <w:rPr>
          <w:rFonts w:ascii="Times New Roman" w:hAnsi="Times New Roman"/>
          <w:b/>
        </w:rPr>
      </w:pPr>
    </w:p>
    <w:p w:rsidR="00F14E9C" w:rsidRDefault="00F14E9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F14E9C" w:rsidRDefault="009C6885">
      <w:pPr>
        <w:pStyle w:val="Odstavecseseznamem"/>
        <w:numPr>
          <w:ilvl w:val="0"/>
          <w:numId w:val="2"/>
        </w:num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Rozpis třídnických chvilek s třídním učitelem ve skupinách do počtu max. 15 žáků (skupiny se po hodině vystřídají)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br/>
      </w:r>
    </w:p>
    <w:p w:rsidR="00F14E9C" w:rsidRDefault="009C6885">
      <w:pPr>
        <w:spacing w:after="0" w:line="276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6. ročník: pondělí 8. 6., 15. 6. a 22. 6.  8:30 hod – 10:10 hod</w:t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Příchod před budovu školy: 6.A 8:15 hod., 6.B 8:20 hod., 6.C 8:25 hod.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Žáky si před školou vyzvedne třídní učitel a další pověřená osoba a odvede je do učebny.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Pondělí</w:t>
      </w:r>
      <w:r>
        <w:rPr>
          <w:rFonts w:ascii="Times New Roman" w:hAnsi="Times New Roman"/>
          <w:sz w:val="24"/>
          <w:szCs w:val="24"/>
        </w:rPr>
        <w:t xml:space="preserve"> 8.6., 15. 6., 22. 6. 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6.A p. uč. Hlavín, p. uč. Špitálská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6.B p. uč. Šulcová, p. uč. Brudnová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6.C p. uč. Karásková, p. uč. Novotná – Pokorná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14E9C" w:rsidRDefault="00F14E9C">
      <w:pPr>
        <w:spacing w:after="0"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14E9C" w:rsidRDefault="00F14E9C">
      <w:pPr>
        <w:spacing w:after="0"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14E9C" w:rsidRDefault="00F14E9C">
      <w:pPr>
        <w:spacing w:after="0"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14E9C" w:rsidRDefault="009C6885">
      <w:pPr>
        <w:spacing w:after="0" w:line="276" w:lineRule="auto"/>
      </w:pPr>
      <w:r>
        <w:rPr>
          <w:rFonts w:ascii="Times New Roman" w:hAnsi="Times New Roman"/>
          <w:b/>
          <w:sz w:val="24"/>
          <w:szCs w:val="24"/>
          <w:u w:val="single"/>
        </w:rPr>
        <w:t xml:space="preserve">7. ročník: úterý </w:t>
      </w:r>
      <w:r>
        <w:rPr>
          <w:rFonts w:ascii="Times New Roman" w:hAnsi="Times New Roman"/>
          <w:b/>
          <w:u w:val="single"/>
        </w:rPr>
        <w:t>9. 6., 16. 6</w:t>
      </w:r>
      <w:r>
        <w:rPr>
          <w:rFonts w:ascii="Times New Roman" w:hAnsi="Times New Roman"/>
          <w:b/>
          <w:sz w:val="24"/>
          <w:szCs w:val="24"/>
          <w:u w:val="single"/>
        </w:rPr>
        <w:t>. a 23. 6. 8:30 hod – 10:10 hod</w:t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</w:p>
    <w:p w:rsidR="00F14E9C" w:rsidRDefault="00F14E9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Příchod před budovu školy: 7.A 8:15 hod., 7.B 8:20 hod., 7.C 8:25 hod.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Žáky si před školou vyzvedne třídní učitel a další pověřená osoba a odvede je do učebny.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7.A p. uč. Janíčková, p. uč. Vimr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7.B p. uč. Kohoutová, p. uč. Horvátová</w:t>
      </w:r>
    </w:p>
    <w:p w:rsidR="00F14E9C" w:rsidRDefault="009C6885">
      <w:pPr>
        <w:spacing w:after="0" w:line="276" w:lineRule="auto"/>
      </w:pPr>
      <w:r>
        <w:rPr>
          <w:rFonts w:ascii="Times New Roman" w:hAnsi="Times New Roman"/>
          <w:sz w:val="24"/>
          <w:szCs w:val="24"/>
        </w:rPr>
        <w:t xml:space="preserve">7.C p. uč. Špitálská, p. uč. Marko 9. 6., p. uč. Beláková </w:t>
      </w:r>
      <w:r>
        <w:rPr>
          <w:rFonts w:ascii="Times New Roman" w:hAnsi="Times New Roman"/>
        </w:rPr>
        <w:t>16. 6</w:t>
      </w:r>
      <w:r>
        <w:rPr>
          <w:rFonts w:ascii="Times New Roman" w:hAnsi="Times New Roman"/>
          <w:sz w:val="24"/>
          <w:szCs w:val="24"/>
        </w:rPr>
        <w:t>. a 23. 6.</w:t>
      </w:r>
    </w:p>
    <w:p w:rsidR="00F14E9C" w:rsidRDefault="00F14E9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F14E9C" w:rsidRDefault="009C6885">
      <w:pPr>
        <w:spacing w:after="0" w:line="276" w:lineRule="auto"/>
      </w:pPr>
      <w:r>
        <w:rPr>
          <w:rFonts w:ascii="Times New Roman" w:hAnsi="Times New Roman"/>
          <w:b/>
          <w:sz w:val="24"/>
          <w:szCs w:val="24"/>
          <w:u w:val="single"/>
        </w:rPr>
        <w:t>8. ročník: středa 10.</w:t>
      </w:r>
      <w:r>
        <w:rPr>
          <w:rFonts w:ascii="Times New Roman" w:hAnsi="Times New Roman"/>
          <w:b/>
          <w:u w:val="single"/>
        </w:rPr>
        <w:t xml:space="preserve"> 6., 17. 6. a 24. 6.  </w:t>
      </w:r>
      <w:r>
        <w:rPr>
          <w:rFonts w:ascii="Times New Roman" w:hAnsi="Times New Roman"/>
          <w:b/>
          <w:sz w:val="24"/>
          <w:szCs w:val="24"/>
          <w:u w:val="single"/>
        </w:rPr>
        <w:t>8:30 hod – 10:10 hod</w:t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Příchod před budovu školy: 8.A 8:15 hod., 8.B 8:20 hod., 8.C 8:25 hod.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Žáky si před školou vyzvedne třídní učitel a další pověřená osoba a odvede je do učebny.</w:t>
      </w:r>
    </w:p>
    <w:p w:rsidR="00F14E9C" w:rsidRDefault="009C6885">
      <w:pPr>
        <w:spacing w:after="0" w:line="276" w:lineRule="auto"/>
      </w:pPr>
      <w:r>
        <w:rPr>
          <w:rFonts w:ascii="Times New Roman" w:hAnsi="Times New Roman"/>
          <w:sz w:val="24"/>
          <w:szCs w:val="24"/>
        </w:rPr>
        <w:t xml:space="preserve">8.A </w:t>
      </w:r>
      <w:r>
        <w:rPr>
          <w:rFonts w:ascii="Times New Roman" w:hAnsi="Times New Roman"/>
        </w:rPr>
        <w:t>p. uč. Vošvrdová, p. uč. Maršíková</w:t>
      </w:r>
    </w:p>
    <w:p w:rsidR="00F14E9C" w:rsidRDefault="009C6885">
      <w:pPr>
        <w:spacing w:after="0" w:line="276" w:lineRule="auto"/>
      </w:pPr>
      <w:r>
        <w:rPr>
          <w:rFonts w:ascii="Times New Roman" w:hAnsi="Times New Roman"/>
          <w:sz w:val="24"/>
          <w:szCs w:val="24"/>
        </w:rPr>
        <w:t xml:space="preserve">8.B </w:t>
      </w:r>
      <w:r>
        <w:rPr>
          <w:rFonts w:ascii="Times New Roman" w:hAnsi="Times New Roman"/>
        </w:rPr>
        <w:t>p. uč. Kalinová, p. uč. Proško</w:t>
      </w:r>
      <w:r>
        <w:rPr>
          <w:rFonts w:ascii="Times New Roman" w:hAnsi="Times New Roman"/>
        </w:rPr>
        <w:t>vá</w:t>
      </w:r>
    </w:p>
    <w:p w:rsidR="00F14E9C" w:rsidRDefault="009C6885">
      <w:pPr>
        <w:spacing w:after="0" w:line="276" w:lineRule="auto"/>
      </w:pPr>
      <w:r>
        <w:rPr>
          <w:rFonts w:ascii="Times New Roman" w:hAnsi="Times New Roman"/>
          <w:sz w:val="24"/>
          <w:szCs w:val="24"/>
        </w:rPr>
        <w:t xml:space="preserve">8.C </w:t>
      </w:r>
      <w:r>
        <w:rPr>
          <w:rFonts w:ascii="Times New Roman" w:hAnsi="Times New Roman"/>
        </w:rPr>
        <w:t>p. uč. Brinsová, p. uč. Frantová</w:t>
      </w:r>
    </w:p>
    <w:p w:rsidR="00F14E9C" w:rsidRDefault="00F14E9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F14E9C" w:rsidRDefault="009C6885">
      <w:pPr>
        <w:spacing w:after="0" w:line="276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9. ročník: čtvrtek 11. 6. a pátek 12. 6. a 26. 6. 2020 8:30 hod – 10:10 hod</w:t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  <w:t xml:space="preserve">                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Příchod před budovu školy 9.A 8:20 hod., 9.B 8:25 hod.</w:t>
      </w:r>
    </w:p>
    <w:p w:rsidR="00F14E9C" w:rsidRDefault="009C6885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Žáky si před školou vyzvedne třídní učitel a d</w:t>
      </w:r>
      <w:r>
        <w:rPr>
          <w:rFonts w:ascii="Times New Roman" w:hAnsi="Times New Roman"/>
          <w:sz w:val="24"/>
          <w:szCs w:val="24"/>
        </w:rPr>
        <w:t>alší pověřená osoba a odvede je do učebny.</w:t>
      </w:r>
    </w:p>
    <w:p w:rsidR="00F14E9C" w:rsidRDefault="009C6885">
      <w:pPr>
        <w:spacing w:after="0" w:line="276" w:lineRule="auto"/>
      </w:pPr>
      <w:r>
        <w:rPr>
          <w:rFonts w:ascii="Times New Roman" w:hAnsi="Times New Roman"/>
          <w:sz w:val="24"/>
          <w:szCs w:val="24"/>
        </w:rPr>
        <w:t xml:space="preserve">9.A p. uč. Marko, </w:t>
      </w:r>
      <w:r>
        <w:rPr>
          <w:rFonts w:ascii="Times New Roman" w:hAnsi="Times New Roman"/>
        </w:rPr>
        <w:t>p. uč. Vyšohlíd</w:t>
      </w:r>
    </w:p>
    <w:p w:rsidR="00F14E9C" w:rsidRDefault="009C6885">
      <w:pPr>
        <w:spacing w:after="0" w:line="276" w:lineRule="auto"/>
      </w:pPr>
      <w:r>
        <w:rPr>
          <w:rFonts w:ascii="Times New Roman" w:hAnsi="Times New Roman"/>
          <w:sz w:val="24"/>
          <w:szCs w:val="24"/>
        </w:rPr>
        <w:t xml:space="preserve">9.B </w:t>
      </w:r>
      <w:r>
        <w:rPr>
          <w:rFonts w:ascii="Times New Roman" w:hAnsi="Times New Roman"/>
        </w:rPr>
        <w:t>p. uč. Picková, p. uč. Brinsová (11. 6. a 12. 6.), p. uč. Špitálská 26. 6.</w:t>
      </w:r>
    </w:p>
    <w:p w:rsidR="00F14E9C" w:rsidRDefault="00F14E9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F14E9C" w:rsidRDefault="009C6885">
      <w:pPr>
        <w:pStyle w:val="Odstavecseseznamem"/>
        <w:numPr>
          <w:ilvl w:val="0"/>
          <w:numId w:val="2"/>
        </w:numPr>
        <w:spacing w:after="0" w:line="276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Konzultační hodiny individuální nebo skupinové 8:30 hod – 11:00 hod</w:t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  <w:r>
        <w:rPr>
          <w:rFonts w:ascii="Times New Roman" w:hAnsi="Times New Roman"/>
          <w:b/>
          <w:sz w:val="24"/>
          <w:szCs w:val="24"/>
          <w:u w:val="single"/>
        </w:rPr>
        <w:softHyphen/>
      </w:r>
    </w:p>
    <w:p w:rsidR="00F14E9C" w:rsidRDefault="00F14E9C">
      <w:pPr>
        <w:spacing w:after="0" w:line="276" w:lineRule="auto"/>
        <w:rPr>
          <w:rFonts w:ascii="Times New Roman" w:hAnsi="Times New Roman"/>
          <w:b/>
          <w:u w:val="single"/>
        </w:rPr>
      </w:pPr>
    </w:p>
    <w:p w:rsidR="00F14E9C" w:rsidRDefault="009C6885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Ve </w:t>
      </w:r>
      <w:r>
        <w:rPr>
          <w:rFonts w:ascii="Times New Roman" w:hAnsi="Times New Roman"/>
        </w:rPr>
        <w:t xml:space="preserve">dnech, kdy jsou žáci jednotlivých ročníků přítomni ve škole, bude možné realizovat také skupinové nebo individuální konzultace. </w:t>
      </w:r>
      <w:r>
        <w:rPr>
          <w:rFonts w:ascii="Times New Roman" w:hAnsi="Times New Roman"/>
        </w:rPr>
        <w:br/>
      </w:r>
    </w:p>
    <w:p w:rsidR="00F14E9C" w:rsidRDefault="009C6885">
      <w:pPr>
        <w:spacing w:after="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Všichni vyučující, daného ročníku, budou ve dnech konání TCH a konzultací přítomni ve škole v čase 8:15 – 11:00 hod.</w:t>
      </w:r>
    </w:p>
    <w:p w:rsidR="00F14E9C" w:rsidRDefault="009C6885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Žáci nebo</w:t>
      </w:r>
      <w:r>
        <w:rPr>
          <w:rFonts w:ascii="Times New Roman" w:hAnsi="Times New Roman"/>
        </w:rPr>
        <w:t xml:space="preserve"> zákonní zástupci si předem domluví konzultaci s vyučujícím předmětu, a to nejpozději den předem do 15:00 hod. Zájem o konzultaci napíší e mailem na adresu vyučujícího. Vyučující předá informaci e-mailem o plánované a realizované konzultaci ZŘŠ I. Brudnové</w:t>
      </w:r>
      <w:r>
        <w:rPr>
          <w:rFonts w:ascii="Times New Roman" w:hAnsi="Times New Roman"/>
        </w:rPr>
        <w:t xml:space="preserve">, která povede evidenci. </w:t>
      </w:r>
    </w:p>
    <w:p w:rsidR="00F14E9C" w:rsidRDefault="009C6885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F14E9C" w:rsidRDefault="00F14E9C">
      <w:pPr>
        <w:spacing w:after="0" w:line="276" w:lineRule="auto"/>
        <w:rPr>
          <w:rFonts w:ascii="Times New Roman" w:hAnsi="Times New Roman"/>
        </w:rPr>
      </w:pPr>
    </w:p>
    <w:p w:rsidR="00F14E9C" w:rsidRDefault="00F14E9C">
      <w:pPr>
        <w:spacing w:after="0" w:line="276" w:lineRule="auto"/>
        <w:rPr>
          <w:rFonts w:ascii="Times New Roman" w:hAnsi="Times New Roman"/>
        </w:rPr>
      </w:pPr>
    </w:p>
    <w:p w:rsidR="00F14E9C" w:rsidRDefault="00F14E9C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F14E9C" w:rsidRDefault="00F14E9C">
      <w:pPr>
        <w:spacing w:after="0" w:line="276" w:lineRule="auto"/>
      </w:pPr>
    </w:p>
    <w:p w:rsidR="00F14E9C" w:rsidRDefault="00F14E9C">
      <w:pPr>
        <w:ind w:left="-567"/>
        <w:rPr>
          <w:rFonts w:ascii="Times New Roman" w:hAnsi="Times New Roman"/>
          <w:b/>
          <w:sz w:val="24"/>
          <w:szCs w:val="24"/>
          <w:u w:val="single"/>
        </w:rPr>
      </w:pPr>
    </w:p>
    <w:sectPr w:rsidR="00F14E9C">
      <w:headerReference w:type="default" r:id="rId7"/>
      <w:footerReference w:type="default" r:id="rId8"/>
      <w:pgSz w:w="11906" w:h="16838"/>
      <w:pgMar w:top="1417" w:right="70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885" w:rsidRDefault="009C6885">
      <w:pPr>
        <w:spacing w:after="0" w:line="240" w:lineRule="auto"/>
      </w:pPr>
      <w:r>
        <w:separator/>
      </w:r>
    </w:p>
  </w:endnote>
  <w:endnote w:type="continuationSeparator" w:id="0">
    <w:p w:rsidR="009C6885" w:rsidRDefault="009C6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46C" w:rsidRDefault="009C6885">
    <w:pPr>
      <w:pStyle w:val="Zpat"/>
    </w:pPr>
    <w:r>
      <w:t xml:space="preserve">                          Informace pro pdg. pracovníky, organizace výuky 2.st. od 8. 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885" w:rsidRDefault="009C688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C6885" w:rsidRDefault="009C6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46C" w:rsidRDefault="009C6885">
    <w:pPr>
      <w:spacing w:after="0"/>
    </w:pPr>
    <w:r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109856</wp:posOffset>
          </wp:positionH>
          <wp:positionV relativeFrom="paragraph">
            <wp:posOffset>35561</wp:posOffset>
          </wp:positionV>
          <wp:extent cx="742950" cy="600705"/>
          <wp:effectExtent l="0" t="0" r="0" b="8895"/>
          <wp:wrapSquare wrapText="bothSides"/>
          <wp:docPr id="1" name="Obrázek 1" descr="logotyp-bez-firm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6007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i/>
        <w:sz w:val="20"/>
        <w:szCs w:val="20"/>
      </w:rPr>
      <w:t xml:space="preserve">        Základní škola s rozšířenou výukou jazyků a Mateřská škola Litvínov,</w:t>
    </w:r>
  </w:p>
  <w:p w:rsidR="0060646C" w:rsidRDefault="009C6885">
    <w:pPr>
      <w:spacing w:after="0"/>
      <w:ind w:left="708"/>
      <w:rPr>
        <w:rFonts w:ascii="Times New Roman" w:hAnsi="Times New Roman"/>
        <w:b/>
        <w:i/>
        <w:sz w:val="20"/>
        <w:szCs w:val="20"/>
      </w:rPr>
    </w:pPr>
    <w:r>
      <w:rPr>
        <w:rFonts w:ascii="Times New Roman" w:hAnsi="Times New Roman"/>
        <w:b/>
        <w:i/>
        <w:sz w:val="20"/>
        <w:szCs w:val="20"/>
      </w:rPr>
      <w:t xml:space="preserve">        Podkrušnohorská 1589, okres Most</w:t>
    </w:r>
  </w:p>
  <w:p w:rsidR="0060646C" w:rsidRDefault="009C6885">
    <w:pPr>
      <w:tabs>
        <w:tab w:val="left" w:pos="2127"/>
      </w:tabs>
      <w:spacing w:after="0"/>
      <w:ind w:left="708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 xml:space="preserve">        se sídlem: Podkrušnohorská 1589, 436 01 Litvínov</w:t>
    </w:r>
  </w:p>
  <w:p w:rsidR="0060646C" w:rsidRDefault="009C6885">
    <w:pPr>
      <w:tabs>
        <w:tab w:val="left" w:pos="2127"/>
      </w:tabs>
      <w:spacing w:after="0"/>
      <w:ind w:left="708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sz w:val="20"/>
        <w:szCs w:val="20"/>
      </w:rPr>
      <w:t xml:space="preserve">        IČ: 00832537</w:t>
    </w:r>
  </w:p>
  <w:p w:rsidR="0060646C" w:rsidRDefault="009C6885">
    <w:pPr>
      <w:tabs>
        <w:tab w:val="left" w:pos="2127"/>
      </w:tabs>
      <w:spacing w:after="0"/>
      <w:ind w:left="708"/>
    </w:pPr>
    <w:r>
      <w:rPr>
        <w:rFonts w:ascii="Times New Roman" w:hAnsi="Times New Roman"/>
        <w:i/>
        <w:sz w:val="20"/>
        <w:szCs w:val="20"/>
      </w:rPr>
      <w:t xml:space="preserve">        e-mail: </w:t>
    </w:r>
    <w:hyperlink r:id="rId2" w:history="1">
      <w:r>
        <w:rPr>
          <w:rStyle w:val="Hypertextovodkaz"/>
          <w:rFonts w:ascii="Times New Roman" w:hAnsi="Times New Roman"/>
          <w:i/>
          <w:sz w:val="20"/>
          <w:szCs w:val="20"/>
        </w:rPr>
        <w:t>3zs@3zs.cz</w:t>
      </w:r>
    </w:hyperlink>
    <w:r>
      <w:rPr>
        <w:rFonts w:ascii="Times New Roman" w:hAnsi="Times New Roman"/>
        <w:i/>
        <w:sz w:val="20"/>
        <w:szCs w:val="20"/>
      </w:rPr>
      <w:t xml:space="preserve">, Telefon: </w:t>
    </w:r>
    <w:r>
      <w:rPr>
        <w:rFonts w:ascii="Times New Roman" w:hAnsi="Times New Roman"/>
        <w:b/>
        <w:i/>
        <w:sz w:val="20"/>
        <w:szCs w:val="20"/>
      </w:rPr>
      <w:t>476 111 037</w:t>
    </w:r>
    <w:r>
      <w:rPr>
        <w:rFonts w:ascii="Times New Roman" w:hAnsi="Times New Roman"/>
        <w:i/>
        <w:sz w:val="20"/>
        <w:szCs w:val="20"/>
      </w:rPr>
      <w:t xml:space="preserve">, ID datové schránky: </w:t>
    </w:r>
    <w:r>
      <w:rPr>
        <w:rFonts w:ascii="Times New Roman" w:hAnsi="Times New Roman"/>
        <w:b/>
        <w:i/>
        <w:sz w:val="20"/>
        <w:szCs w:val="20"/>
      </w:rPr>
      <w:t>zhusbw8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8D1CB3"/>
    <w:multiLevelType w:val="multilevel"/>
    <w:tmpl w:val="4ACAB41A"/>
    <w:lvl w:ilvl="0">
      <w:numFmt w:val="bullet"/>
      <w:lvlText w:val=""/>
      <w:lvlJc w:val="left"/>
      <w:pPr>
        <w:ind w:left="153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87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59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1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3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75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47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19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13" w:hanging="360"/>
      </w:pPr>
      <w:rPr>
        <w:rFonts w:ascii="Wingdings" w:hAnsi="Wingdings"/>
      </w:rPr>
    </w:lvl>
  </w:abstractNum>
  <w:abstractNum w:abstractNumId="1" w15:restartNumberingAfterBreak="0">
    <w:nsid w:val="65287448"/>
    <w:multiLevelType w:val="multilevel"/>
    <w:tmpl w:val="9C2E0A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14E9C"/>
    <w:rsid w:val="007B279C"/>
    <w:rsid w:val="009C6885"/>
    <w:rsid w:val="00F1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867DB5-F763-47F8-8811-14065B61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</w:style>
  <w:style w:type="character" w:styleId="Hypertextovodkaz">
    <w:name w:val="Hyperlink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3zs@3zs.cz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Brudnová Ivana</dc:creator>
  <dc:description/>
  <cp:lastModifiedBy>Brudnová Ivana</cp:lastModifiedBy>
  <cp:revision>3</cp:revision>
  <dcterms:created xsi:type="dcterms:W3CDTF">2020-06-05T06:43:00Z</dcterms:created>
  <dcterms:modified xsi:type="dcterms:W3CDTF">2020-06-05T06:43:00Z</dcterms:modified>
</cp:coreProperties>
</file>